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4B3EF4E" w14:textId="6D800C14" w:rsidR="00EE4805" w:rsidRDefault="000E6BF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592D3" wp14:editId="05513E6F">
                <wp:simplePos x="0" y="0"/>
                <wp:positionH relativeFrom="column">
                  <wp:posOffset>-386255</wp:posOffset>
                </wp:positionH>
                <wp:positionV relativeFrom="paragraph">
                  <wp:posOffset>173421</wp:posOffset>
                </wp:positionV>
                <wp:extent cx="6645165" cy="394138"/>
                <wp:effectExtent l="0" t="0" r="1016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165" cy="394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AB3BF3" w14:textId="16E8B6C6" w:rsidR="000E6BF0" w:rsidRPr="000E6BF0" w:rsidRDefault="000E6BF0" w:rsidP="000E6BF0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E6BF0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DAY 1</w:t>
                            </w:r>
                            <w:r w:rsidRPr="000E6BF0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– LEARNING AT HOME - Getting your children engaged and wanting to write…</w:t>
                            </w:r>
                          </w:p>
                          <w:p w14:paraId="2C432A55" w14:textId="77777777" w:rsidR="000E6BF0" w:rsidRPr="000E6BF0" w:rsidRDefault="000E6BF0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39592D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0.4pt;margin-top:13.65pt;width:523.25pt;height: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" fillcolor="white [3201]" strokeweight=".5pt">
                <v:textbox>
                  <w:txbxContent>
                    <w:p w14:paraId="51AB3BF3" w14:textId="16E8B6C6" w:rsidR="000E6BF0" w:rsidRPr="000E6BF0" w:rsidRDefault="000E6BF0" w:rsidP="000E6BF0">
                      <w:pP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0E6BF0"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DAY 1</w:t>
                      </w:r>
                      <w:r w:rsidRPr="000E6BF0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– LEARNING AT HOME - Getting your children engage</w:t>
                      </w:r>
                      <w:r w:rsidRPr="000E6BF0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d and wanting to write…</w:t>
                      </w:r>
                    </w:p>
                    <w:p w14:paraId="2C432A55" w14:textId="77777777" w:rsidR="000E6BF0" w:rsidRPr="000E6BF0" w:rsidRDefault="000E6BF0">
                      <w:pP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5C527A" w14:textId="37693316" w:rsidR="000E6BF0" w:rsidRPr="000E6BF0" w:rsidRDefault="000E6BF0" w:rsidP="000E6BF0"/>
    <w:p w14:paraId="59D99680" w14:textId="0B6F9F98" w:rsidR="000E6BF0" w:rsidRPr="000E6BF0" w:rsidRDefault="000E6BF0" w:rsidP="000E6BF0"/>
    <w:p w14:paraId="544A3DB2" w14:textId="3F2DA756" w:rsidR="000E6BF0" w:rsidRPr="000E6BF0" w:rsidRDefault="000E6BF0" w:rsidP="000E6BF0"/>
    <w:p w14:paraId="557967A1" w14:textId="2D898014" w:rsidR="000E6BF0" w:rsidRPr="000E6BF0" w:rsidRDefault="000E6BF0" w:rsidP="000E6BF0"/>
    <w:p w14:paraId="0F034B05" w14:textId="0C61CACC" w:rsidR="000E6BF0" w:rsidRDefault="000E6BF0" w:rsidP="000E6BF0"/>
    <w:p w14:paraId="1EADAEA1" w14:textId="47412FA5" w:rsidR="000E6BF0" w:rsidRDefault="000E6BF0" w:rsidP="000E6BF0">
      <w:pPr>
        <w:pStyle w:val="ListParagraph"/>
        <w:numPr>
          <w:ilvl w:val="0"/>
          <w:numId w:val="1"/>
        </w:numPr>
        <w:tabs>
          <w:tab w:val="left" w:pos="447"/>
        </w:tabs>
      </w:pPr>
      <w:r>
        <w:t>This idea(s) will start the children’s imaginations off at home and should help you to engage your reluctant writers at home.</w:t>
      </w:r>
    </w:p>
    <w:p w14:paraId="1B6BE993" w14:textId="77777777" w:rsidR="000E6BF0" w:rsidRDefault="000E6BF0" w:rsidP="000E6BF0">
      <w:pPr>
        <w:tabs>
          <w:tab w:val="left" w:pos="447"/>
        </w:tabs>
      </w:pPr>
    </w:p>
    <w:p w14:paraId="2ACDAB94" w14:textId="0B352E1B" w:rsidR="000E6BF0" w:rsidRDefault="000E6BF0" w:rsidP="000E6BF0">
      <w:pPr>
        <w:tabs>
          <w:tab w:val="left" w:pos="447"/>
        </w:tabs>
      </w:pPr>
      <w:r>
        <w:t xml:space="preserve">“It worked for me and I have 25 boys in Reception who now love designing their own maps, leaving signs for visitors and each other as well as writing their own stories!” </w:t>
      </w:r>
      <w:r w:rsidRPr="000E6BF0">
        <w:rPr>
          <w:b/>
          <w:bCs/>
          <w:color w:val="FF0000"/>
          <w:u w:val="single"/>
        </w:rPr>
        <w:t>– Mr H</w:t>
      </w:r>
    </w:p>
    <w:p w14:paraId="5838E0FB" w14:textId="191BE32A" w:rsidR="000E6BF0" w:rsidRDefault="000E6BF0" w:rsidP="000E6BF0">
      <w:pPr>
        <w:tabs>
          <w:tab w:val="left" w:pos="447"/>
        </w:tabs>
      </w:pPr>
    </w:p>
    <w:p w14:paraId="5DE67DE6" w14:textId="468A74EE" w:rsidR="000E6BF0" w:rsidRDefault="000E6BF0" w:rsidP="000E6BF0">
      <w:pPr>
        <w:pStyle w:val="ListParagraph"/>
        <w:tabs>
          <w:tab w:val="left" w:pos="447"/>
        </w:tabs>
        <w:ind w:left="800"/>
        <w:rPr>
          <w:u w:val="single"/>
        </w:rPr>
      </w:pPr>
      <w:r w:rsidRPr="000E6BF0">
        <w:rPr>
          <w:u w:val="single"/>
        </w:rPr>
        <w:t>Choose one of the following</w:t>
      </w:r>
      <w:r>
        <w:rPr>
          <w:u w:val="single"/>
        </w:rPr>
        <w:t xml:space="preserve"> (or think of your own)</w:t>
      </w:r>
      <w:r w:rsidRPr="000E6BF0">
        <w:rPr>
          <w:u w:val="single"/>
        </w:rPr>
        <w:t xml:space="preserve"> as a ‘provocation’ to start children off and follow their interests depending on where they take it:</w:t>
      </w:r>
    </w:p>
    <w:p w14:paraId="39C4905A" w14:textId="2FAD3281" w:rsidR="000E6BF0" w:rsidRDefault="000E6BF0" w:rsidP="000E6BF0">
      <w:pPr>
        <w:tabs>
          <w:tab w:val="left" w:pos="447"/>
        </w:tabs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0B01A" wp14:editId="1792EF28">
                <wp:simplePos x="0" y="0"/>
                <wp:positionH relativeFrom="column">
                  <wp:posOffset>-55179</wp:posOffset>
                </wp:positionH>
                <wp:positionV relativeFrom="paragraph">
                  <wp:posOffset>217257</wp:posOffset>
                </wp:positionV>
                <wp:extent cx="6030310" cy="1056289"/>
                <wp:effectExtent l="0" t="0" r="1524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0310" cy="10562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875108" w14:textId="5AE51087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Use flour to make some footprints either in your house or in the garden (maybe spill a bag of pasta on the floor as if something was looking for food!).</w:t>
                            </w:r>
                          </w:p>
                          <w:p w14:paraId="20B7E4BC" w14:textId="1DEF8A77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Create a small mess /collection of shoes (was it the elves again?)</w:t>
                            </w:r>
                          </w:p>
                          <w:p w14:paraId="099FB965" w14:textId="4F6F4D8B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Set up your some of your children’s toys as if they’re in a meeting (inspired by Toy Story).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80B01A" id="Text Box 2" o:spid="_x0000_s1027" type="#_x0000_t202" style="position:absolute;margin-left:-4.35pt;margin-top:17.1pt;width:474.85pt;height:83.1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" fillcolor="white [3201]" strokeweight=".5pt">
                <v:textbox>
                  <w:txbxContent>
                    <w:p w14:paraId="43875108" w14:textId="5AE51087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Use flour to make some footprints either in your house or in the garden (maybe spill a bag of pasta on the floor as if something was looking for food!).</w:t>
                      </w:r>
                    </w:p>
                    <w:p w14:paraId="20B7E4BC" w14:textId="1DEF8A77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Create a small mess /collection of shoes (was it the elves again?)</w:t>
                      </w:r>
                    </w:p>
                    <w:p w14:paraId="099FB965" w14:textId="4F6F4D8B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Set up your some of your children’s toys as if they’re in a meeting (inspired by Toy Story).</w:t>
                      </w:r>
                    </w:p>
                  </w:txbxContent>
                </v:textbox>
              </v:shape>
            </w:pict>
          </mc:Fallback>
        </mc:AlternateContent>
      </w:r>
    </w:p>
    <w:p w14:paraId="7E3C7844" w14:textId="0EE70FB7" w:rsidR="000E6BF0" w:rsidRPr="000E6BF0" w:rsidRDefault="000E6BF0" w:rsidP="000E6BF0"/>
    <w:p w14:paraId="5152A4DD" w14:textId="6A8B93C4" w:rsidR="000E6BF0" w:rsidRPr="000E6BF0" w:rsidRDefault="000E6BF0" w:rsidP="000E6BF0"/>
    <w:p w14:paraId="07B0AC1C" w14:textId="1FC762D9" w:rsidR="000E6BF0" w:rsidRPr="000E6BF0" w:rsidRDefault="000E6BF0" w:rsidP="000E6BF0"/>
    <w:p w14:paraId="3F27ECE8" w14:textId="79B86475" w:rsidR="000E6BF0" w:rsidRPr="000E6BF0" w:rsidRDefault="000E6BF0" w:rsidP="000E6BF0"/>
    <w:p w14:paraId="31F2D716" w14:textId="4C324720" w:rsidR="000E6BF0" w:rsidRPr="000E6BF0" w:rsidRDefault="000E6BF0" w:rsidP="000E6BF0"/>
    <w:p w14:paraId="3FDF7230" w14:textId="7A2C73ED" w:rsidR="000E6BF0" w:rsidRPr="000E6BF0" w:rsidRDefault="000E6BF0" w:rsidP="000E6BF0"/>
    <w:p w14:paraId="166838CC" w14:textId="37579A97" w:rsidR="000E6BF0" w:rsidRDefault="000E6BF0" w:rsidP="000E6BF0">
      <w:pPr>
        <w:rPr>
          <w:u w:val="single"/>
        </w:rPr>
      </w:pPr>
    </w:p>
    <w:p w14:paraId="36D25A57" w14:textId="693E8BBE" w:rsidR="000E6BF0" w:rsidRDefault="000E6BF0" w:rsidP="000E6BF0">
      <w:pPr>
        <w:tabs>
          <w:tab w:val="left" w:pos="2259"/>
        </w:tabs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8C6E98" wp14:editId="435F916E">
                <wp:simplePos x="0" y="0"/>
                <wp:positionH relativeFrom="column">
                  <wp:posOffset>-55179</wp:posOffset>
                </wp:positionH>
                <wp:positionV relativeFrom="paragraph">
                  <wp:posOffset>369065</wp:posOffset>
                </wp:positionV>
                <wp:extent cx="6029960" cy="2191407"/>
                <wp:effectExtent l="0" t="0" r="15240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960" cy="2191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3D0FF7" w14:textId="499FB530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Suggest designing and then building a trap to catch them/it.</w:t>
                            </w:r>
                          </w:p>
                          <w:p w14:paraId="0EF6DC3D" w14:textId="0247596E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Suggest/model leaving a note for the monster/toys (this can become a dialogue of messages every day).</w:t>
                            </w:r>
                          </w:p>
                          <w:p w14:paraId="063E875D" w14:textId="515DA27C" w:rsid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Write letters to the Mr Halfhead / emergency services explaining what happened.</w:t>
                            </w:r>
                          </w:p>
                          <w:p w14:paraId="102F4D3C" w14:textId="53DDF85C" w:rsidR="000E6BF0" w:rsidRDefault="000E6BF0" w:rsidP="000E6BF0"/>
                          <w:p w14:paraId="058DD258" w14:textId="2CCB232E" w:rsidR="000E6BF0" w:rsidRDefault="000E6BF0" w:rsidP="000E6BF0"/>
                          <w:p w14:paraId="081171CF" w14:textId="15F3930D" w:rsidR="000E6BF0" w:rsidRDefault="000E6BF0" w:rsidP="000E6BF0">
                            <w:pPr>
                              <w:rPr>
                                <w:u w:val="single"/>
                              </w:rPr>
                            </w:pPr>
                            <w:r w:rsidRPr="000E6BF0">
                              <w:rPr>
                                <w:u w:val="single"/>
                              </w:rPr>
                              <w:t>Helicopter stories:</w:t>
                            </w:r>
                          </w:p>
                          <w:p w14:paraId="3C5D16CA" w14:textId="5A401EA5" w:rsidR="000E6BF0" w:rsidRDefault="000E6BF0" w:rsidP="000E6BF0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68E482EB" w14:textId="71D50C29" w:rsidR="000E6BF0" w:rsidRPr="000E6BF0" w:rsidRDefault="000E6BF0" w:rsidP="000E6B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 children also love writing their own stories and acting them out. I usually encourage them to write the beginning and then write the rest for them as they dictate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8C6E98" id="Text Box 3" o:spid="_x0000_s1028" type="#_x0000_t202" style="position:absolute;margin-left:-4.35pt;margin-top:29.05pt;width:474.8pt;height:172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" fillcolor="white [3201]" strokeweight=".5pt">
                <v:textbox>
                  <w:txbxContent>
                    <w:p w14:paraId="5F3D0FF7" w14:textId="499FB530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Suggest designing and then building a trap to catch them/it.</w:t>
                      </w:r>
                    </w:p>
                    <w:p w14:paraId="0EF6DC3D" w14:textId="0247596E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Suggest/model leaving a note for the monster/toys (this can become a dialogue of messages every day).</w:t>
                      </w:r>
                    </w:p>
                    <w:p w14:paraId="063E875D" w14:textId="515DA27C" w:rsid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Write letters to the Mr Halfhead / emergency services explaining what happened.</w:t>
                      </w:r>
                    </w:p>
                    <w:p w14:paraId="102F4D3C" w14:textId="53DDF85C" w:rsidR="000E6BF0" w:rsidRDefault="000E6BF0" w:rsidP="000E6BF0"/>
                    <w:p w14:paraId="058DD258" w14:textId="2CCB232E" w:rsidR="000E6BF0" w:rsidRDefault="000E6BF0" w:rsidP="000E6BF0"/>
                    <w:p w14:paraId="081171CF" w14:textId="15F3930D" w:rsidR="000E6BF0" w:rsidRDefault="000E6BF0" w:rsidP="000E6BF0">
                      <w:pPr>
                        <w:rPr>
                          <w:u w:val="single"/>
                        </w:rPr>
                      </w:pPr>
                      <w:r w:rsidRPr="000E6BF0">
                        <w:rPr>
                          <w:u w:val="single"/>
                        </w:rPr>
                        <w:t>Helicopter stories:</w:t>
                      </w:r>
                    </w:p>
                    <w:p w14:paraId="3C5D16CA" w14:textId="5A401EA5" w:rsidR="000E6BF0" w:rsidRDefault="000E6BF0" w:rsidP="000E6BF0">
                      <w:pPr>
                        <w:rPr>
                          <w:u w:val="single"/>
                        </w:rPr>
                      </w:pPr>
                    </w:p>
                    <w:p w14:paraId="68E482EB" w14:textId="71D50C29" w:rsidR="000E6BF0" w:rsidRPr="000E6BF0" w:rsidRDefault="000E6BF0" w:rsidP="000E6BF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The children also love writing their own stories and acting them out. I usually encourage them to write the beginning and then write the rest for them as they dictate 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u w:val="single"/>
        </w:rPr>
        <w:t>Once you’ve got them hooked – model/suggest one of the following:</w:t>
      </w:r>
    </w:p>
    <w:p w14:paraId="1F83F767" w14:textId="24B6FC2B" w:rsidR="000E6BF0" w:rsidRPr="000E6BF0" w:rsidRDefault="000E6BF0" w:rsidP="000E6BF0"/>
    <w:p w14:paraId="1AF4B79E" w14:textId="3934F281" w:rsidR="000E6BF0" w:rsidRPr="000E6BF0" w:rsidRDefault="000E6BF0" w:rsidP="000E6BF0"/>
    <w:p w14:paraId="3F480AFE" w14:textId="49DA7ABB" w:rsidR="000E6BF0" w:rsidRPr="000E6BF0" w:rsidRDefault="000E6BF0" w:rsidP="000E6BF0"/>
    <w:p w14:paraId="5DA32436" w14:textId="56B10202" w:rsidR="000E6BF0" w:rsidRPr="000E6BF0" w:rsidRDefault="000E6BF0" w:rsidP="000E6BF0"/>
    <w:p w14:paraId="5FA6F120" w14:textId="227D2FC5" w:rsidR="000E6BF0" w:rsidRPr="000E6BF0" w:rsidRDefault="000E6BF0" w:rsidP="000E6BF0"/>
    <w:p w14:paraId="379E558F" w14:textId="5045233E" w:rsidR="000E6BF0" w:rsidRPr="000E6BF0" w:rsidRDefault="000E6BF0" w:rsidP="000E6BF0"/>
    <w:p w14:paraId="0765E8A1" w14:textId="6B9A1990" w:rsidR="000E6BF0" w:rsidRPr="000E6BF0" w:rsidRDefault="000E6BF0" w:rsidP="000E6BF0"/>
    <w:p w14:paraId="11D3A88B" w14:textId="7FF5A074" w:rsidR="000E6BF0" w:rsidRPr="000E6BF0" w:rsidRDefault="000E6BF0" w:rsidP="000E6BF0"/>
    <w:p w14:paraId="0D1978AE" w14:textId="25376C7A" w:rsidR="000E6BF0" w:rsidRPr="000E6BF0" w:rsidRDefault="000E6BF0" w:rsidP="000E6BF0"/>
    <w:p w14:paraId="5A493FD0" w14:textId="4721F0F1" w:rsidR="000E6BF0" w:rsidRPr="000E6BF0" w:rsidRDefault="000E6BF0" w:rsidP="000E6BF0"/>
    <w:p w14:paraId="7C253A58" w14:textId="3B3C3848" w:rsidR="000E6BF0" w:rsidRPr="000E6BF0" w:rsidRDefault="000E6BF0" w:rsidP="000E6BF0"/>
    <w:p w14:paraId="1047F4CE" w14:textId="338743BA" w:rsidR="000E6BF0" w:rsidRPr="000E6BF0" w:rsidRDefault="000E6BF0" w:rsidP="000E6BF0"/>
    <w:p w14:paraId="673DF595" w14:textId="4F034C1D" w:rsidR="000E6BF0" w:rsidRPr="000E6BF0" w:rsidRDefault="000E6BF0" w:rsidP="000E6BF0"/>
    <w:p w14:paraId="4C8BDF75" w14:textId="2D086D10" w:rsidR="000E6BF0" w:rsidRPr="000E6BF0" w:rsidRDefault="000E6BF0" w:rsidP="000E6BF0"/>
    <w:p w14:paraId="374CC552" w14:textId="173AB1B5" w:rsidR="000E6BF0" w:rsidRPr="000E6BF0" w:rsidRDefault="000E6BF0" w:rsidP="000E6BF0"/>
    <w:p w14:paraId="41C03B34" w14:textId="06AC1A8D" w:rsidR="000E6BF0" w:rsidRDefault="000E6BF0" w:rsidP="000E6BF0">
      <w:pPr>
        <w:rPr>
          <w:u w:val="single"/>
        </w:rPr>
      </w:pPr>
    </w:p>
    <w:p w14:paraId="138352D7" w14:textId="2854AAD0" w:rsidR="000E6BF0" w:rsidRPr="000E6BF0" w:rsidRDefault="000E6BF0" w:rsidP="000E6BF0">
      <w:pPr>
        <w:tabs>
          <w:tab w:val="left" w:pos="3960"/>
        </w:tabs>
        <w:jc w:val="center"/>
        <w:rPr>
          <w:b/>
          <w:bCs/>
        </w:rPr>
      </w:pPr>
      <w:r w:rsidRPr="000E6BF0">
        <w:rPr>
          <w:b/>
          <w:bCs/>
        </w:rPr>
        <w:t>Please record all of their wonderful writing either in the books provided or by sending it to  the e-mail provided – we’d love to see it all.</w:t>
      </w:r>
      <w:r>
        <w:rPr>
          <w:b/>
          <w:bCs/>
        </w:rPr>
        <w:t xml:space="preserve"> Mr H will be conducting phone calls and/or home visits at various points during the children’s time off too.</w:t>
      </w:r>
    </w:p>
    <w:p w14:paraId="789752D5" w14:textId="6051BA00" w:rsidR="000E6BF0" w:rsidRDefault="000E6BF0" w:rsidP="000E6BF0">
      <w:pPr>
        <w:tabs>
          <w:tab w:val="left" w:pos="3960"/>
        </w:tabs>
        <w:jc w:val="center"/>
      </w:pPr>
    </w:p>
    <w:p w14:paraId="3A597F52" w14:textId="11BF7BB6" w:rsidR="000E6BF0" w:rsidRDefault="0015584C" w:rsidP="000E6BF0">
      <w:pPr>
        <w:tabs>
          <w:tab w:val="left" w:pos="3960"/>
        </w:tabs>
        <w:jc w:val="center"/>
        <w:rPr>
          <w:b/>
          <w:bCs/>
          <w:color w:val="FF0000"/>
        </w:rPr>
      </w:pPr>
      <w:hyperlink r:id="rId6" w:history="1">
        <w:r w:rsidR="00314E6F" w:rsidRPr="005D6356">
          <w:rPr>
            <w:rStyle w:val="Hyperlink"/>
            <w:b/>
            <w:bCs/>
          </w:rPr>
          <w:t>earlyyears@flashley.staffs.sch.uk</w:t>
        </w:r>
      </w:hyperlink>
    </w:p>
    <w:p w14:paraId="0600AE86" w14:textId="79F9B70D" w:rsidR="00314E6F" w:rsidRDefault="00314E6F" w:rsidP="000E6BF0">
      <w:pPr>
        <w:tabs>
          <w:tab w:val="left" w:pos="3960"/>
        </w:tabs>
        <w:jc w:val="center"/>
        <w:rPr>
          <w:b/>
          <w:bCs/>
          <w:color w:val="FF0000"/>
        </w:rPr>
      </w:pPr>
    </w:p>
    <w:p w14:paraId="7BF067ED" w14:textId="50CFF931" w:rsidR="00314E6F" w:rsidRDefault="00314E6F" w:rsidP="000E6BF0">
      <w:pPr>
        <w:tabs>
          <w:tab w:val="left" w:pos="3960"/>
        </w:tabs>
        <w:jc w:val="center"/>
        <w:rPr>
          <w:b/>
          <w:bCs/>
          <w:color w:val="FF0000"/>
        </w:rPr>
      </w:pPr>
    </w:p>
    <w:p w14:paraId="55979DA6" w14:textId="3487C2C5" w:rsidR="00314E6F" w:rsidRDefault="00314E6F" w:rsidP="000E6BF0">
      <w:pPr>
        <w:tabs>
          <w:tab w:val="left" w:pos="3960"/>
        </w:tabs>
        <w:jc w:val="center"/>
        <w:rPr>
          <w:b/>
          <w:bCs/>
          <w:color w:val="FF0000"/>
        </w:rPr>
      </w:pPr>
    </w:p>
    <w:p w14:paraId="5747D4C2" w14:textId="116EE241" w:rsidR="00314E6F" w:rsidRPr="00314E6F" w:rsidRDefault="00314E6F" w:rsidP="000E6BF0">
      <w:pPr>
        <w:tabs>
          <w:tab w:val="left" w:pos="3960"/>
        </w:tabs>
        <w:jc w:val="center"/>
        <w:rPr>
          <w:b/>
          <w:bCs/>
          <w:color w:val="FF0000"/>
          <w:u w:val="single"/>
        </w:rPr>
      </w:pPr>
      <w:r w:rsidRPr="00314E6F">
        <w:rPr>
          <w:b/>
          <w:bCs/>
          <w:color w:val="FF0000"/>
          <w:u w:val="single"/>
        </w:rPr>
        <w:lastRenderedPageBreak/>
        <w:t>Allow children to use the sound mat when writing their sentences:</w:t>
      </w:r>
    </w:p>
    <w:p w14:paraId="65EA8E4F" w14:textId="72625D77" w:rsidR="00314E6F" w:rsidRDefault="00314E6F" w:rsidP="000E6BF0">
      <w:pPr>
        <w:tabs>
          <w:tab w:val="left" w:pos="3960"/>
        </w:tabs>
        <w:jc w:val="center"/>
        <w:rPr>
          <w:b/>
          <w:bCs/>
          <w:color w:val="FF0000"/>
        </w:rPr>
      </w:pPr>
    </w:p>
    <w:p w14:paraId="42A8863B" w14:textId="742C9421" w:rsidR="00314E6F" w:rsidRPr="000E6BF0" w:rsidRDefault="00314E6F" w:rsidP="00314E6F">
      <w:pPr>
        <w:tabs>
          <w:tab w:val="left" w:pos="3960"/>
        </w:tabs>
        <w:rPr>
          <w:b/>
          <w:bCs/>
          <w:color w:val="FF0000"/>
        </w:rPr>
      </w:pPr>
      <w:r>
        <w:rPr>
          <w:b/>
          <w:bCs/>
          <w:noProof/>
          <w:color w:val="FF0000"/>
          <w:lang w:eastAsia="en-GB"/>
        </w:rPr>
        <w:drawing>
          <wp:inline distT="0" distB="0" distL="0" distR="0" wp14:anchorId="6D3BBAFC" wp14:editId="64CA5569">
            <wp:extent cx="5727700" cy="8227695"/>
            <wp:effectExtent l="0" t="0" r="0" b="1905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3-21 at 19.18.1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2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E6F" w:rsidRPr="000E6BF0" w:rsidSect="00A24A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94FC3"/>
    <w:multiLevelType w:val="hybridMultilevel"/>
    <w:tmpl w:val="C672C0BA"/>
    <w:lvl w:ilvl="0" w:tplc="000C0E2A">
      <w:start w:val="20"/>
      <w:numFmt w:val="bullet"/>
      <w:lvlText w:val="-"/>
      <w:lvlJc w:val="left"/>
      <w:pPr>
        <w:ind w:left="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7D4C176B"/>
    <w:multiLevelType w:val="hybridMultilevel"/>
    <w:tmpl w:val="D3EA3732"/>
    <w:lvl w:ilvl="0" w:tplc="A4061AC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BF0"/>
    <w:rsid w:val="000E6BF0"/>
    <w:rsid w:val="0015584C"/>
    <w:rsid w:val="00314E6F"/>
    <w:rsid w:val="00A24A68"/>
    <w:rsid w:val="00E17544"/>
    <w:rsid w:val="00EE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99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B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4E6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14E6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B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4E6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14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rlyyears@flashley.staffs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948DFFA1</Template>
  <TotalTime>0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Flash Ley Primary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ACKROYD Beth</dc:creator>
  <cp:lastModifiedBy>Simon Halfhead</cp:lastModifiedBy>
  <cp:revision>2</cp:revision>
  <dcterms:created xsi:type="dcterms:W3CDTF">2020-03-23T14:07:00Z</dcterms:created>
  <dcterms:modified xsi:type="dcterms:W3CDTF">2020-03-23T14:07:00Z</dcterms:modified>
</cp:coreProperties>
</file>